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0FC29" w14:textId="77777777" w:rsidR="00792D19" w:rsidRDefault="00792D19" w:rsidP="00D9744A">
      <w:pPr>
        <w:pStyle w:val="Title"/>
      </w:pPr>
      <w:r>
        <w:t>Multiple Subpial Transections</w:t>
      </w:r>
      <w:r w:rsidR="00E62E2D">
        <w:t xml:space="preserve"> (MST)</w:t>
      </w:r>
    </w:p>
    <w:p w14:paraId="77267201" w14:textId="55310D68" w:rsidR="002A110C" w:rsidRDefault="002A110C" w:rsidP="002A110C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807CE7">
        <w:rPr>
          <w:noProof/>
        </w:rPr>
        <w:t>September 18, 2024</w:t>
      </w:r>
      <w:r>
        <w:fldChar w:fldCharType="end"/>
      </w:r>
    </w:p>
    <w:p w14:paraId="18F08AA6" w14:textId="77777777" w:rsidR="00792D19" w:rsidRDefault="00792D19">
      <w:r>
        <w:t xml:space="preserve">– </w:t>
      </w:r>
      <w:r w:rsidR="006463FB">
        <w:t>developed for</w:t>
      </w:r>
      <w:r>
        <w:rPr>
          <w:color w:val="FF0000"/>
        </w:rPr>
        <w:t xml:space="preserve"> epileptogenic zone involv</w:t>
      </w:r>
      <w:r w:rsidR="006463FB">
        <w:rPr>
          <w:color w:val="FF0000"/>
        </w:rPr>
        <w:t>ing</w:t>
      </w:r>
      <w:r>
        <w:rPr>
          <w:color w:val="FF0000"/>
        </w:rPr>
        <w:t xml:space="preserve"> </w:t>
      </w:r>
      <w:r>
        <w:rPr>
          <w:highlight w:val="yellow"/>
        </w:rPr>
        <w:t>eloquent cortex</w:t>
      </w:r>
      <w:r>
        <w:t xml:space="preserve"> </w:t>
      </w:r>
    </w:p>
    <w:p w14:paraId="5F03C690" w14:textId="77777777" w:rsidR="006463FB" w:rsidRDefault="006463FB" w:rsidP="006463FB">
      <w:pPr>
        <w:ind w:left="720"/>
      </w:pPr>
    </w:p>
    <w:p w14:paraId="2EE56E5C" w14:textId="77777777" w:rsidR="00792D19" w:rsidRDefault="00792D19">
      <w:pPr>
        <w:numPr>
          <w:ilvl w:val="0"/>
          <w:numId w:val="1"/>
        </w:numPr>
      </w:pPr>
      <w:r>
        <w:t xml:space="preserve">special indication - </w:t>
      </w:r>
      <w:r>
        <w:rPr>
          <w:b/>
          <w:bCs/>
        </w:rPr>
        <w:t>Landau-Kleffner syndrome</w:t>
      </w:r>
      <w:r w:rsidR="00C663B0">
        <w:t xml:space="preserve">, EPC in </w:t>
      </w:r>
      <w:r w:rsidR="00C663B0" w:rsidRPr="00C663B0">
        <w:rPr>
          <w:b/>
        </w:rPr>
        <w:t>Rasmussen’s encephalitis</w:t>
      </w:r>
      <w:r w:rsidR="00C663B0">
        <w:t>.</w:t>
      </w:r>
    </w:p>
    <w:p w14:paraId="32C7966A" w14:textId="77777777" w:rsidR="00792D19" w:rsidRDefault="00792D19">
      <w:pPr>
        <w:numPr>
          <w:ilvl w:val="0"/>
          <w:numId w:val="1"/>
        </w:numPr>
      </w:pPr>
      <w:r>
        <w:t>seizure propagation occurs along long axis of gyri.</w:t>
      </w:r>
    </w:p>
    <w:p w14:paraId="2DE235ED" w14:textId="77777777" w:rsidR="00792D19" w:rsidRDefault="00792D19">
      <w:pPr>
        <w:numPr>
          <w:ilvl w:val="0"/>
          <w:numId w:val="1"/>
        </w:numPr>
      </w:pPr>
      <w:r>
        <w:t xml:space="preserve">nonresective surgical technique - </w:t>
      </w:r>
      <w:r w:rsidRPr="006463FB">
        <w:rPr>
          <w:b/>
          <w:i/>
          <w:iCs/>
          <w:color w:val="0000FF"/>
        </w:rPr>
        <w:t>horizontal</w:t>
      </w:r>
      <w:r>
        <w:rPr>
          <w:i/>
          <w:iCs/>
          <w:color w:val="0000FF"/>
        </w:rPr>
        <w:t xml:space="preserve"> </w:t>
      </w:r>
      <w:r w:rsidR="006463FB">
        <w:rPr>
          <w:i/>
          <w:iCs/>
          <w:color w:val="0000FF"/>
        </w:rPr>
        <w:t xml:space="preserve">intracortical </w:t>
      </w:r>
      <w:r>
        <w:rPr>
          <w:i/>
          <w:iCs/>
          <w:color w:val="0000FF"/>
        </w:rPr>
        <w:t>association fibers</w:t>
      </w:r>
      <w:r>
        <w:t xml:space="preserve"> (important for intracortical seizure propagation) are interrupted at 5-mm intervals; </w:t>
      </w:r>
      <w:r w:rsidRPr="006463FB">
        <w:rPr>
          <w:b/>
          <w:i/>
          <w:iCs/>
          <w:color w:val="008000"/>
        </w:rPr>
        <w:t>vertically</w:t>
      </w:r>
      <w:r>
        <w:rPr>
          <w:i/>
          <w:iCs/>
          <w:color w:val="008000"/>
        </w:rPr>
        <w:t xml:space="preserve"> oriented projection fibers</w:t>
      </w:r>
      <w:r w:rsidR="006463FB">
        <w:rPr>
          <w:i/>
          <w:iCs/>
          <w:color w:val="008000"/>
        </w:rPr>
        <w:t xml:space="preserve"> – columnar organization</w:t>
      </w:r>
      <w:r>
        <w:t xml:space="preserve"> (important for function) and pial nutrient vessels remain intact - ideal for treating epileptogenesis while preserving intrinsic cortical function!</w:t>
      </w:r>
    </w:p>
    <w:p w14:paraId="5A3BA1A2" w14:textId="77777777" w:rsidR="00792D19" w:rsidRDefault="00792D19">
      <w:pPr>
        <w:numPr>
          <w:ilvl w:val="0"/>
          <w:numId w:val="1"/>
        </w:numPr>
      </w:pPr>
      <w:r>
        <w:t>permanently disrupts side-to-side intracortical synchronizing neural networks and excitatory interneuronal conduction.</w:t>
      </w:r>
    </w:p>
    <w:p w14:paraId="3CB4AA34" w14:textId="77777777" w:rsidR="00792D19" w:rsidRDefault="00792D19">
      <w:pPr>
        <w:numPr>
          <w:ilvl w:val="0"/>
          <w:numId w:val="1"/>
        </w:numPr>
      </w:pPr>
      <w:r>
        <w:t>because neocortex is organized in functional columnar units, cuts perpendicular to pial surface do not disrupt cortex-subcortical input-output interactions.</w:t>
      </w:r>
    </w:p>
    <w:p w14:paraId="79F26B5F" w14:textId="77777777" w:rsidR="001806D4" w:rsidRDefault="001806D4">
      <w:pPr>
        <w:numPr>
          <w:ilvl w:val="0"/>
          <w:numId w:val="1"/>
        </w:numPr>
      </w:pPr>
      <w:r>
        <w:t>cortical redundancy allows to sacrifice 20% of neurons without affecting function.</w:t>
      </w:r>
    </w:p>
    <w:p w14:paraId="640E1D96" w14:textId="77777777" w:rsidR="00792D19" w:rsidRDefault="00792D19" w:rsidP="003A272D"/>
    <w:p w14:paraId="0C91E9EC" w14:textId="77777777" w:rsidR="003A272D" w:rsidRDefault="003A272D" w:rsidP="00C663B0">
      <w:pPr>
        <w:pStyle w:val="Nervous6"/>
        <w:ind w:right="9085"/>
      </w:pPr>
      <w:r>
        <w:t>History</w:t>
      </w:r>
    </w:p>
    <w:p w14:paraId="54C7C1D3" w14:textId="77777777" w:rsidR="00232786" w:rsidRDefault="006463FB" w:rsidP="006463FB">
      <w:pPr>
        <w:pStyle w:val="Header"/>
        <w:tabs>
          <w:tab w:val="clear" w:pos="4320"/>
        </w:tabs>
        <w:ind w:left="720"/>
      </w:pPr>
      <w:r>
        <w:rPr>
          <w:noProof/>
        </w:rPr>
        <w:drawing>
          <wp:inline distT="0" distB="0" distL="0" distR="0" wp14:anchorId="54D7448C" wp14:editId="616D8480">
            <wp:extent cx="4069080" cy="221284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933F" w14:textId="77777777" w:rsidR="003A272D" w:rsidRDefault="003A272D" w:rsidP="006463FB">
      <w:pPr>
        <w:pStyle w:val="Header"/>
        <w:tabs>
          <w:tab w:val="clear" w:pos="4320"/>
        </w:tabs>
        <w:ind w:left="720"/>
      </w:pPr>
    </w:p>
    <w:p w14:paraId="1D149854" w14:textId="77777777" w:rsidR="003A272D" w:rsidRDefault="003A272D" w:rsidP="006463FB">
      <w:pPr>
        <w:pStyle w:val="Header"/>
        <w:tabs>
          <w:tab w:val="clear" w:pos="4320"/>
        </w:tabs>
        <w:ind w:left="720"/>
      </w:pPr>
      <w:r>
        <w:rPr>
          <w:noProof/>
        </w:rPr>
        <w:drawing>
          <wp:inline distT="0" distB="0" distL="0" distR="0" wp14:anchorId="418113F1" wp14:editId="0FE6DE8B">
            <wp:extent cx="4288536" cy="2368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8A16" w14:textId="77777777" w:rsidR="006463FB" w:rsidRDefault="006463FB">
      <w:pPr>
        <w:pStyle w:val="Header"/>
        <w:tabs>
          <w:tab w:val="clear" w:pos="4320"/>
        </w:tabs>
      </w:pPr>
    </w:p>
    <w:p w14:paraId="26D230FB" w14:textId="77777777" w:rsidR="006463FB" w:rsidRDefault="006463FB">
      <w:pPr>
        <w:pStyle w:val="Header"/>
        <w:tabs>
          <w:tab w:val="clear" w:pos="4320"/>
        </w:tabs>
      </w:pPr>
    </w:p>
    <w:p w14:paraId="68ADCF7E" w14:textId="77777777" w:rsidR="00792D19" w:rsidRDefault="00256C0E">
      <w:pPr>
        <w:pStyle w:val="Nervous1"/>
      </w:pPr>
      <w:r>
        <w:t>Procedure</w:t>
      </w:r>
    </w:p>
    <w:p w14:paraId="6EFE0B75" w14:textId="77777777" w:rsidR="00792D19" w:rsidRDefault="00792D19">
      <w:pPr>
        <w:pStyle w:val="NormalWeb"/>
        <w:numPr>
          <w:ilvl w:val="0"/>
          <w:numId w:val="2"/>
        </w:numPr>
      </w:pPr>
      <w:r>
        <w:lastRenderedPageBreak/>
        <w:t xml:space="preserve">as with all surgery for partial epilepsy, margins of epileptic focus must be defined clearly (using </w:t>
      </w:r>
      <w:r>
        <w:rPr>
          <w:b/>
          <w:bCs/>
          <w:i/>
          <w:iCs/>
        </w:rPr>
        <w:t>subdural grid electrode</w:t>
      </w:r>
      <w:r>
        <w:t>).</w:t>
      </w:r>
    </w:p>
    <w:p w14:paraId="230A7CEB" w14:textId="77777777" w:rsidR="00792D19" w:rsidRDefault="00792D19">
      <w:pPr>
        <w:pStyle w:val="NormalWeb"/>
        <w:numPr>
          <w:ilvl w:val="0"/>
          <w:numId w:val="2"/>
        </w:numPr>
      </w:pPr>
      <w:r>
        <w:t xml:space="preserve">most cases involve </w:t>
      </w:r>
      <w:r>
        <w:rPr>
          <w:i/>
          <w:iCs/>
        </w:rPr>
        <w:t>junction of central sulcus with Sylvian fissure</w:t>
      </w:r>
      <w:r>
        <w:t>.</w:t>
      </w:r>
    </w:p>
    <w:p w14:paraId="64670F1F" w14:textId="77777777" w:rsidR="00792D19" w:rsidRDefault="00792D19">
      <w:pPr>
        <w:pStyle w:val="NormalWeb"/>
        <w:numPr>
          <w:ilvl w:val="0"/>
          <w:numId w:val="2"/>
        </w:numPr>
      </w:pPr>
      <w:r>
        <w:t>entire region of ictal onset should undergo MST + 1-2 cm bordering ictal zone.</w:t>
      </w:r>
    </w:p>
    <w:p w14:paraId="60BC0A9A" w14:textId="4953C70A" w:rsidR="00E62E2D" w:rsidRPr="004372F5" w:rsidRDefault="00792D19" w:rsidP="00E62E2D">
      <w:pPr>
        <w:pStyle w:val="NormalWeb"/>
        <w:numPr>
          <w:ilvl w:val="0"/>
          <w:numId w:val="2"/>
        </w:numPr>
        <w:rPr>
          <w:b/>
          <w:bCs/>
          <w:color w:val="0000FF"/>
        </w:rPr>
      </w:pPr>
      <w:r w:rsidRPr="00E62E2D">
        <w:rPr>
          <w:b/>
          <w:bCs/>
          <w:color w:val="0000FF"/>
        </w:rPr>
        <w:t>specially designed MST knife</w:t>
      </w:r>
      <w:r>
        <w:t xml:space="preserve"> (</w:t>
      </w:r>
      <w:hyperlink r:id="rId9" w:tgtFrame="body" w:history="1">
        <w:r w:rsidR="00E62E2D" w:rsidRPr="00E06E60">
          <w:rPr>
            <w:rStyle w:val="Hyperlink"/>
          </w:rPr>
          <w:t>AD-TECH</w:t>
        </w:r>
      </w:hyperlink>
      <w:r w:rsidR="00E62E2D">
        <w:t>, Racine, Wis)</w:t>
      </w:r>
      <w:r>
        <w:t xml:space="preserve"> with point angled downwards rather than </w:t>
      </w:r>
      <w:r w:rsidR="004372F5">
        <w:t>upwards as originally described:</w:t>
      </w:r>
    </w:p>
    <w:p w14:paraId="28EF96D4" w14:textId="77777777" w:rsidR="004372F5" w:rsidRDefault="004372F5" w:rsidP="004372F5">
      <w:pPr>
        <w:pStyle w:val="NormalWeb"/>
        <w:numPr>
          <w:ilvl w:val="0"/>
          <w:numId w:val="3"/>
        </w:numPr>
      </w:pPr>
      <w:r>
        <w:t>t</w:t>
      </w:r>
      <w:r w:rsidRPr="004372F5">
        <w:t>wo different 0.55 mm diamete</w:t>
      </w:r>
      <w:r>
        <w:t>r tip styles (dull &amp; sharp).</w:t>
      </w:r>
    </w:p>
    <w:p w14:paraId="0A7A178A" w14:textId="77777777" w:rsidR="004372F5" w:rsidRPr="004372F5" w:rsidRDefault="004372F5" w:rsidP="004372F5">
      <w:pPr>
        <w:pStyle w:val="NormalWeb"/>
        <w:numPr>
          <w:ilvl w:val="0"/>
          <w:numId w:val="3"/>
        </w:numPr>
      </w:pPr>
      <w:r>
        <w:t>b</w:t>
      </w:r>
      <w:r w:rsidRPr="004372F5">
        <w:t>ent distal portion of all tips is 5 mm long</w:t>
      </w:r>
    </w:p>
    <w:p w14:paraId="08E5B86B" w14:textId="77777777" w:rsidR="00E62E2D" w:rsidRDefault="004B2213" w:rsidP="00E62E2D">
      <w:pPr>
        <w:pStyle w:val="NormalWeb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26F433BE" wp14:editId="0171D12D">
            <wp:extent cx="6667500" cy="3476625"/>
            <wp:effectExtent l="0" t="0" r="0" b="0"/>
            <wp:docPr id="4" name="Picture 1" descr="sub_trisector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_trisector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8595" w14:textId="77777777" w:rsidR="004372F5" w:rsidRDefault="004372F5" w:rsidP="00E62E2D">
      <w:pPr>
        <w:pStyle w:val="NormalWeb"/>
        <w:rPr>
          <w:b/>
          <w:bCs/>
          <w:color w:val="0000FF"/>
        </w:rPr>
      </w:pPr>
    </w:p>
    <w:p w14:paraId="1371A57C" w14:textId="77777777" w:rsidR="004372F5" w:rsidRDefault="004372F5" w:rsidP="00E62E2D">
      <w:pPr>
        <w:pStyle w:val="NormalWeb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067253F6" wp14:editId="6B0BC913">
            <wp:extent cx="6511925" cy="247713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3F5F" w14:textId="77777777" w:rsidR="004372F5" w:rsidRDefault="004372F5" w:rsidP="00E62E2D">
      <w:pPr>
        <w:pStyle w:val="NormalWeb"/>
        <w:rPr>
          <w:b/>
          <w:bCs/>
          <w:color w:val="0000FF"/>
        </w:rPr>
      </w:pPr>
    </w:p>
    <w:p w14:paraId="6119D143" w14:textId="77777777" w:rsidR="00E62E2D" w:rsidRDefault="00E62E2D" w:rsidP="00E62E2D">
      <w:pPr>
        <w:pStyle w:val="NormalWeb"/>
        <w:ind w:left="340"/>
      </w:pPr>
    </w:p>
    <w:p w14:paraId="367DE88F" w14:textId="77777777" w:rsidR="00792D19" w:rsidRDefault="00792D19">
      <w:pPr>
        <w:pStyle w:val="NormalWeb"/>
        <w:numPr>
          <w:ilvl w:val="0"/>
          <w:numId w:val="2"/>
        </w:numPr>
      </w:pPr>
      <w:r>
        <w:t>cutting portion of knife is sharpened to blade - to minimize excessive damage from using blunt instruments such as right-angled dissector.</w:t>
      </w:r>
    </w:p>
    <w:p w14:paraId="174F7B09" w14:textId="77777777" w:rsidR="00792D19" w:rsidRDefault="00792D19">
      <w:pPr>
        <w:pStyle w:val="NormalWeb"/>
        <w:numPr>
          <w:ilvl w:val="0"/>
          <w:numId w:val="2"/>
        </w:numPr>
      </w:pPr>
      <w:r>
        <w:t xml:space="preserve">actual cuts should be performed </w:t>
      </w:r>
      <w:r>
        <w:rPr>
          <w:b/>
          <w:bCs/>
          <w:i/>
          <w:iCs/>
        </w:rPr>
        <w:t>under direct vision through operating microscope</w:t>
      </w:r>
      <w:r>
        <w:t>.</w:t>
      </w:r>
    </w:p>
    <w:p w14:paraId="5F2FCDE0" w14:textId="77777777" w:rsidR="00792D19" w:rsidRDefault="00792D19">
      <w:pPr>
        <w:pStyle w:val="NormalWeb"/>
        <w:numPr>
          <w:ilvl w:val="0"/>
          <w:numId w:val="2"/>
        </w:numPr>
      </w:pPr>
      <w:r>
        <w:t>after protecting surrounding cortex with cotton patties, insertion point can be either at side or at crest of gyrus.</w:t>
      </w:r>
    </w:p>
    <w:p w14:paraId="47FA00C3" w14:textId="77777777" w:rsidR="00792D19" w:rsidRDefault="00792D19">
      <w:pPr>
        <w:pStyle w:val="NormalWeb"/>
        <w:numPr>
          <w:ilvl w:val="0"/>
          <w:numId w:val="2"/>
        </w:numPr>
      </w:pPr>
      <w:r>
        <w:t xml:space="preserve">after small pial spot is cauterized, knife blade is inserted and pushed subpially towards gyrus edge, making </w:t>
      </w:r>
      <w:r w:rsidRPr="00737143">
        <w:rPr>
          <w:highlight w:val="yellow"/>
        </w:rPr>
        <w:t>right-angled cut to long-axis of gyrus</w:t>
      </w:r>
      <w:r>
        <w:t>.</w:t>
      </w:r>
    </w:p>
    <w:p w14:paraId="5CFC1261" w14:textId="77777777" w:rsidR="00737143" w:rsidRDefault="00737143">
      <w:pPr>
        <w:pStyle w:val="NormalWeb"/>
        <w:numPr>
          <w:ilvl w:val="0"/>
          <w:numId w:val="2"/>
        </w:numPr>
      </w:pPr>
      <w:r>
        <w:t>cortex on average is 5 mm thick.</w:t>
      </w:r>
    </w:p>
    <w:p w14:paraId="4D59EF66" w14:textId="77777777" w:rsidR="00792D19" w:rsidRDefault="00792D19">
      <w:pPr>
        <w:pStyle w:val="NormalWeb"/>
        <w:numPr>
          <w:ilvl w:val="0"/>
          <w:numId w:val="2"/>
        </w:numPr>
      </w:pPr>
      <w:r>
        <w:t>horizontal arm to blade should be barely visible through pia at all times. If insertion point is centered in gyrus, then, after first half-cut, instrument is removed and replaced and remainder of slice is completed.</w:t>
      </w:r>
    </w:p>
    <w:p w14:paraId="0E4205EF" w14:textId="77777777" w:rsidR="00792D19" w:rsidRDefault="00792D19">
      <w:pPr>
        <w:pStyle w:val="NormalWeb"/>
        <w:numPr>
          <w:ilvl w:val="0"/>
          <w:numId w:val="2"/>
        </w:numPr>
      </w:pPr>
      <w:r>
        <w:t>parallel cuts then are made 4-5 mm apart until entire proposed ictal zone and su</w:t>
      </w:r>
      <w:r w:rsidR="00C048F4">
        <w:t>rrounding area have been sliced (may monitor with intraop ECoG).</w:t>
      </w:r>
    </w:p>
    <w:p w14:paraId="15EA4831" w14:textId="77777777" w:rsidR="00C048F4" w:rsidRDefault="00C048F4">
      <w:pPr>
        <w:pStyle w:val="NormalWeb"/>
        <w:numPr>
          <w:ilvl w:val="0"/>
          <w:numId w:val="2"/>
        </w:numPr>
      </w:pPr>
      <w:r>
        <w:t xml:space="preserve">it is expected to see </w:t>
      </w:r>
      <w:r w:rsidRPr="001806D4">
        <w:rPr>
          <w:b/>
          <w:i/>
        </w:rPr>
        <w:t>capillary pial bleed</w:t>
      </w:r>
      <w:r>
        <w:t xml:space="preserve"> – guides where next transection should be; at the end gyrus look striped.</w:t>
      </w:r>
    </w:p>
    <w:p w14:paraId="57E03346" w14:textId="77777777" w:rsidR="00743254" w:rsidRDefault="00743254" w:rsidP="00743254">
      <w:pPr>
        <w:pStyle w:val="NormalWeb"/>
      </w:pPr>
    </w:p>
    <w:p w14:paraId="4F1BFC77" w14:textId="77777777" w:rsidR="00743254" w:rsidRDefault="004B2213" w:rsidP="00743254">
      <w:pPr>
        <w:pStyle w:val="NormalWeb"/>
      </w:pPr>
      <w:r>
        <w:rPr>
          <w:noProof/>
        </w:rPr>
        <w:drawing>
          <wp:inline distT="0" distB="0" distL="0" distR="0" wp14:anchorId="3E2DD8E5" wp14:editId="7FE68E7F">
            <wp:extent cx="5457825" cy="5829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3A9E" w14:textId="77777777" w:rsidR="00743254" w:rsidRDefault="004B2213" w:rsidP="00743254">
      <w:pPr>
        <w:pStyle w:val="NormalWeb"/>
      </w:pPr>
      <w:r>
        <w:rPr>
          <w:noProof/>
        </w:rPr>
        <w:drawing>
          <wp:inline distT="0" distB="0" distL="0" distR="0" wp14:anchorId="4AF59F03" wp14:editId="4BE2201D">
            <wp:extent cx="5514975" cy="5010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B3FD" w14:textId="77777777" w:rsidR="00743254" w:rsidRDefault="00743254" w:rsidP="00743254">
      <w:pPr>
        <w:pStyle w:val="NormalWeb"/>
      </w:pPr>
    </w:p>
    <w:p w14:paraId="475FBCAA" w14:textId="77777777" w:rsidR="00792D19" w:rsidRDefault="00792D19">
      <w:pPr>
        <w:pStyle w:val="NormalWeb"/>
        <w:numPr>
          <w:ilvl w:val="0"/>
          <w:numId w:val="2"/>
        </w:numPr>
      </w:pPr>
      <w:r>
        <w:t xml:space="preserve">take care when encountering </w:t>
      </w:r>
      <w:r w:rsidRPr="00256C0E">
        <w:rPr>
          <w:i/>
          <w:iCs/>
          <w:color w:val="0000FF"/>
        </w:rPr>
        <w:t>gyrus curves</w:t>
      </w:r>
      <w:r w:rsidR="00256C0E">
        <w:t xml:space="preserve"> (</w:t>
      </w:r>
      <w:r>
        <w:t>outer length of curve is</w:t>
      </w:r>
      <w:r w:rsidR="00256C0E">
        <w:t xml:space="preserve"> much longer than inner length – use </w:t>
      </w:r>
      <w:r>
        <w:t>staggering cut lengths so that slices converging at center of curve do not all join at common point or come so close together as to severely damage cortex</w:t>
      </w:r>
      <w:r w:rsidR="00256C0E">
        <w:t>)</w:t>
      </w:r>
      <w:r>
        <w:t>.</w:t>
      </w:r>
    </w:p>
    <w:p w14:paraId="3ED591BC" w14:textId="77777777" w:rsidR="00792D19" w:rsidRDefault="00792D19">
      <w:pPr>
        <w:pStyle w:val="NormalWeb"/>
        <w:numPr>
          <w:ilvl w:val="0"/>
          <w:numId w:val="2"/>
        </w:numPr>
      </w:pPr>
      <w:r w:rsidRPr="00256C0E">
        <w:rPr>
          <w:i/>
          <w:color w:val="FF0000"/>
        </w:rPr>
        <w:t>pial bleeding</w:t>
      </w:r>
      <w:r>
        <w:t xml:space="preserve"> at blade insertion point usually is controlled with bipolar cautery or small squ</w:t>
      </w:r>
      <w:r w:rsidR="00256C0E">
        <w:t>are of thrombin-soaked Gelfoam; s</w:t>
      </w:r>
      <w:r>
        <w:t>ignificant subpial hemorrhage should not occur.</w:t>
      </w:r>
    </w:p>
    <w:p w14:paraId="2244BA2E" w14:textId="77777777" w:rsidR="00792D19" w:rsidRDefault="00792D19" w:rsidP="00385CD6"/>
    <w:p w14:paraId="41A74B3B" w14:textId="77777777" w:rsidR="00385CD6" w:rsidRDefault="00385CD6" w:rsidP="00385CD6"/>
    <w:p w14:paraId="49FDEC14" w14:textId="77777777" w:rsidR="00385CD6" w:rsidRDefault="00385CD6" w:rsidP="00385CD6">
      <w:pPr>
        <w:pStyle w:val="Nervous1"/>
      </w:pPr>
      <w:r>
        <w:t>Complications</w:t>
      </w:r>
    </w:p>
    <w:p w14:paraId="2D568658" w14:textId="77777777" w:rsidR="00385CD6" w:rsidRDefault="00385CD6" w:rsidP="00385CD6">
      <w:r>
        <w:rPr>
          <w:noProof/>
        </w:rPr>
        <w:drawing>
          <wp:inline distT="0" distB="0" distL="0" distR="0" wp14:anchorId="3CF6D333" wp14:editId="64111D1F">
            <wp:extent cx="4398264" cy="168249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B7F5" w14:textId="77777777" w:rsidR="00385CD6" w:rsidRDefault="00385CD6" w:rsidP="00385CD6"/>
    <w:p w14:paraId="44DA119D" w14:textId="77777777" w:rsidR="00792D19" w:rsidRDefault="00792D19" w:rsidP="00385CD6"/>
    <w:p w14:paraId="7CE2852E" w14:textId="77777777" w:rsidR="004C4113" w:rsidRDefault="00C663B0" w:rsidP="00C663B0">
      <w:pPr>
        <w:pStyle w:val="Nervous1"/>
      </w:pPr>
      <w:r>
        <w:t>Outcome</w:t>
      </w:r>
    </w:p>
    <w:p w14:paraId="191C2B0D" w14:textId="77777777" w:rsidR="00C663B0" w:rsidRDefault="008D1F22" w:rsidP="004C4113">
      <w:r>
        <w:rPr>
          <w:noProof/>
        </w:rPr>
        <w:drawing>
          <wp:inline distT="0" distB="0" distL="0" distR="0" wp14:anchorId="7F97270B" wp14:editId="64C1C9B4">
            <wp:extent cx="4434840" cy="1993392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5694" w14:textId="77777777" w:rsidR="00385CD6" w:rsidRDefault="00385CD6" w:rsidP="004C4113">
      <w:r>
        <w:rPr>
          <w:noProof/>
        </w:rPr>
        <w:drawing>
          <wp:inline distT="0" distB="0" distL="0" distR="0" wp14:anchorId="7963F034" wp14:editId="0A02F7BA">
            <wp:extent cx="4032504" cy="210312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0E4B" w14:textId="77777777" w:rsidR="00493D9D" w:rsidRDefault="00493D9D" w:rsidP="004C4113"/>
    <w:p w14:paraId="6840C364" w14:textId="1EE24B21" w:rsidR="00493D9D" w:rsidRDefault="00493D9D" w:rsidP="004C4113">
      <w:r>
        <w:rPr>
          <w:noProof/>
        </w:rPr>
        <w:drawing>
          <wp:inline distT="0" distB="0" distL="0" distR="0" wp14:anchorId="6A68E2AA" wp14:editId="7143A13C">
            <wp:extent cx="5829300" cy="2466975"/>
            <wp:effectExtent l="0" t="0" r="0" b="9525"/>
            <wp:docPr id="1687192309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92309" name="Picture 1" descr="A black text on a white backgroun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92F1" w14:textId="77777777" w:rsidR="00DD13A6" w:rsidRDefault="00DD13A6" w:rsidP="004C4113"/>
    <w:p w14:paraId="10BBFF53" w14:textId="55BD9C89" w:rsidR="00DD13A6" w:rsidRDefault="00DD13A6" w:rsidP="004C4113">
      <w:r>
        <w:rPr>
          <w:noProof/>
        </w:rPr>
        <w:drawing>
          <wp:inline distT="0" distB="0" distL="0" distR="0" wp14:anchorId="662B18D9" wp14:editId="2E3280C0">
            <wp:extent cx="5305425" cy="4152900"/>
            <wp:effectExtent l="0" t="0" r="9525" b="0"/>
            <wp:docPr id="383397633" name="Picture 1" descr="A screenshot of a medical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97633" name="Picture 1" descr="A screenshot of a medical documen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6932" w14:textId="77777777" w:rsidR="00C663B0" w:rsidRPr="00A7370C" w:rsidRDefault="00C663B0" w:rsidP="004C4113"/>
    <w:p w14:paraId="440A7F8D" w14:textId="77777777" w:rsidR="004C4113" w:rsidRPr="00A7370C" w:rsidRDefault="004C4113" w:rsidP="004C4113"/>
    <w:p w14:paraId="61CC1CA3" w14:textId="77777777" w:rsidR="004C4113" w:rsidRPr="00A7370C" w:rsidRDefault="004C4113" w:rsidP="004C4113"/>
    <w:p w14:paraId="6E737FF0" w14:textId="73D6634D" w:rsidR="006C309E" w:rsidRPr="0061618C" w:rsidRDefault="006C309E" w:rsidP="006C309E">
      <w:pPr>
        <w:rPr>
          <w:szCs w:val="24"/>
        </w:rPr>
      </w:pPr>
      <w:r w:rsidRPr="00FE5FF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“Epilepsy</w:t>
      </w:r>
      <w:r>
        <w:rPr>
          <w:szCs w:val="24"/>
        </w:rPr>
        <w:t xml:space="preserve"> and Seizures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19" w:tgtFrame="_blank" w:history="1">
        <w:r w:rsidRPr="00D51950">
          <w:rPr>
            <w:rStyle w:val="Hyperlink"/>
            <w:smallCaps/>
            <w:szCs w:val="24"/>
          </w:rPr>
          <w:t>link</w:t>
        </w:r>
      </w:hyperlink>
    </w:p>
    <w:p w14:paraId="60001B83" w14:textId="77777777" w:rsidR="006C309E" w:rsidRDefault="006C309E" w:rsidP="006C309E">
      <w:pPr>
        <w:rPr>
          <w:sz w:val="20"/>
        </w:rPr>
      </w:pPr>
    </w:p>
    <w:p w14:paraId="7F2C5E35" w14:textId="77777777" w:rsidR="006C309E" w:rsidRDefault="006C309E" w:rsidP="006C309E">
      <w:pPr>
        <w:pBdr>
          <w:bottom w:val="single" w:sz="4" w:space="1" w:color="auto"/>
        </w:pBdr>
        <w:ind w:right="57"/>
        <w:rPr>
          <w:sz w:val="20"/>
        </w:rPr>
      </w:pPr>
    </w:p>
    <w:p w14:paraId="64270D7D" w14:textId="77777777" w:rsidR="006C309E" w:rsidRPr="00B806B3" w:rsidRDefault="006C309E" w:rsidP="006C309E">
      <w:pPr>
        <w:pBdr>
          <w:bottom w:val="single" w:sz="4" w:space="1" w:color="auto"/>
        </w:pBdr>
        <w:ind w:right="57"/>
        <w:rPr>
          <w:sz w:val="20"/>
        </w:rPr>
      </w:pPr>
    </w:p>
    <w:p w14:paraId="493D6687" w14:textId="2EC1EEA6" w:rsidR="006C309E" w:rsidRDefault="00807CE7" w:rsidP="006C309E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0" w:tgtFrame="_blank" w:history="1">
        <w:r w:rsidR="006C309E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6C309E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6C309E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6C309E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14:paraId="53931505" w14:textId="0340A7F2" w:rsidR="006C309E" w:rsidRPr="00F34741" w:rsidRDefault="00807CE7" w:rsidP="006C309E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1" w:tgtFrame="_blank" w:history="1">
        <w:r w:rsidR="006C309E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p w14:paraId="4C9A41B3" w14:textId="77777777" w:rsidR="00E8725D" w:rsidRDefault="00E8725D" w:rsidP="00271F5F"/>
    <w:sectPr w:rsidR="00E8725D" w:rsidSect="008935BA">
      <w:headerReference w:type="default" r:id="rId22"/>
      <w:pgSz w:w="12240" w:h="15840" w:code="1"/>
      <w:pgMar w:top="851" w:right="567" w:bottom="567" w:left="1418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E4AF6" w14:textId="77777777" w:rsidR="005C1D37" w:rsidRDefault="005C1D37">
      <w:r>
        <w:separator/>
      </w:r>
    </w:p>
  </w:endnote>
  <w:endnote w:type="continuationSeparator" w:id="0">
    <w:p w14:paraId="5FB56BC0" w14:textId="77777777" w:rsidR="005C1D37" w:rsidRDefault="005C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B7F91" w14:textId="77777777" w:rsidR="005C1D37" w:rsidRDefault="005C1D37">
      <w:r>
        <w:separator/>
      </w:r>
    </w:p>
  </w:footnote>
  <w:footnote w:type="continuationSeparator" w:id="0">
    <w:p w14:paraId="35064006" w14:textId="77777777" w:rsidR="005C1D37" w:rsidRDefault="005C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5035A" w14:textId="77777777" w:rsidR="00792D19" w:rsidRPr="00D34A60" w:rsidRDefault="004B2213" w:rsidP="00D34A60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C8FD10C" wp14:editId="2453851D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A60">
      <w:rPr>
        <w:b/>
        <w:caps/>
      </w:rPr>
      <w:tab/>
    </w:r>
    <w:r w:rsidR="00D34A60">
      <w:rPr>
        <w:b/>
        <w:bCs/>
        <w:iCs/>
        <w:smallCaps/>
      </w:rPr>
      <w:t>Multiple Subpial Transections</w:t>
    </w:r>
    <w:r w:rsidR="00D34A60">
      <w:rPr>
        <w:b/>
        <w:bCs/>
        <w:iCs/>
        <w:smallCaps/>
      </w:rPr>
      <w:tab/>
    </w:r>
    <w:r w:rsidR="00D34A60">
      <w:t>E17 (</w:t>
    </w:r>
    <w:r w:rsidR="00D34A60">
      <w:fldChar w:fldCharType="begin"/>
    </w:r>
    <w:r w:rsidR="00D34A60">
      <w:instrText xml:space="preserve"> PAGE </w:instrText>
    </w:r>
    <w:r w:rsidR="00D34A60">
      <w:fldChar w:fldCharType="separate"/>
    </w:r>
    <w:r w:rsidR="00385CD6">
      <w:rPr>
        <w:noProof/>
      </w:rPr>
      <w:t>4</w:t>
    </w:r>
    <w:r w:rsidR="00D34A60">
      <w:fldChar w:fldCharType="end"/>
    </w:r>
    <w:r w:rsidR="00D34A60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F14EB"/>
    <w:multiLevelType w:val="hybridMultilevel"/>
    <w:tmpl w:val="76749A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052A12"/>
    <w:multiLevelType w:val="hybridMultilevel"/>
    <w:tmpl w:val="5726DC44"/>
    <w:lvl w:ilvl="0" w:tplc="F80695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B6156"/>
    <w:multiLevelType w:val="hybridMultilevel"/>
    <w:tmpl w:val="F6F848BA"/>
    <w:lvl w:ilvl="0" w:tplc="F80695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8577251">
    <w:abstractNumId w:val="1"/>
  </w:num>
  <w:num w:numId="2" w16cid:durableId="1995405698">
    <w:abstractNumId w:val="2"/>
  </w:num>
  <w:num w:numId="3" w16cid:durableId="177146882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A60"/>
    <w:rsid w:val="00047827"/>
    <w:rsid w:val="000D2486"/>
    <w:rsid w:val="00133E38"/>
    <w:rsid w:val="001806D4"/>
    <w:rsid w:val="001B5C70"/>
    <w:rsid w:val="00217BDB"/>
    <w:rsid w:val="00232786"/>
    <w:rsid w:val="002529D7"/>
    <w:rsid w:val="00256C0E"/>
    <w:rsid w:val="00267980"/>
    <w:rsid w:val="00271F5F"/>
    <w:rsid w:val="002A110C"/>
    <w:rsid w:val="003051E4"/>
    <w:rsid w:val="00323785"/>
    <w:rsid w:val="00385CD6"/>
    <w:rsid w:val="003A272D"/>
    <w:rsid w:val="003B5BDF"/>
    <w:rsid w:val="0043666E"/>
    <w:rsid w:val="004372F5"/>
    <w:rsid w:val="00447617"/>
    <w:rsid w:val="00480683"/>
    <w:rsid w:val="00493D9D"/>
    <w:rsid w:val="004B0616"/>
    <w:rsid w:val="004B2213"/>
    <w:rsid w:val="004C4113"/>
    <w:rsid w:val="00534380"/>
    <w:rsid w:val="005C1D37"/>
    <w:rsid w:val="006463FB"/>
    <w:rsid w:val="006C211C"/>
    <w:rsid w:val="006C309E"/>
    <w:rsid w:val="00735100"/>
    <w:rsid w:val="00737143"/>
    <w:rsid w:val="00743254"/>
    <w:rsid w:val="00792D19"/>
    <w:rsid w:val="007961BA"/>
    <w:rsid w:val="007A5A6C"/>
    <w:rsid w:val="007C0CFE"/>
    <w:rsid w:val="007C382B"/>
    <w:rsid w:val="00807CE7"/>
    <w:rsid w:val="008171BD"/>
    <w:rsid w:val="00843148"/>
    <w:rsid w:val="0085666B"/>
    <w:rsid w:val="008935BA"/>
    <w:rsid w:val="008B4E2A"/>
    <w:rsid w:val="008D1F22"/>
    <w:rsid w:val="009123CA"/>
    <w:rsid w:val="009F2980"/>
    <w:rsid w:val="00A2088B"/>
    <w:rsid w:val="00AC5A2F"/>
    <w:rsid w:val="00B35948"/>
    <w:rsid w:val="00C048F4"/>
    <w:rsid w:val="00C2598D"/>
    <w:rsid w:val="00C50BAD"/>
    <w:rsid w:val="00C663B0"/>
    <w:rsid w:val="00C70761"/>
    <w:rsid w:val="00D154C3"/>
    <w:rsid w:val="00D34A60"/>
    <w:rsid w:val="00D9744A"/>
    <w:rsid w:val="00DD13A6"/>
    <w:rsid w:val="00E62E2D"/>
    <w:rsid w:val="00E8725D"/>
    <w:rsid w:val="00EB4939"/>
    <w:rsid w:val="00F76EE1"/>
    <w:rsid w:val="00FA7146"/>
    <w:rsid w:val="00FD52AF"/>
    <w:rsid w:val="00FF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770378"/>
  <w15:chartTrackingRefBased/>
  <w15:docId w15:val="{25C24BA6-C89E-443A-A686-08600A609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2213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4B22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B22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B22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4B221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B221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4B2213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4B221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4B2213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4B2213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4B2213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rsid w:val="004B2213"/>
    <w:rPr>
      <w:b/>
      <w:smallCaps/>
      <w:lang w:val="lt-LT"/>
    </w:rPr>
  </w:style>
  <w:style w:type="paragraph" w:styleId="TOC2">
    <w:name w:val="toc 2"/>
    <w:basedOn w:val="Normal"/>
    <w:next w:val="Normal"/>
    <w:autoRedefine/>
    <w:rsid w:val="004B2213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4B2213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4B2213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4B2213"/>
    <w:rPr>
      <w:b/>
      <w:caps/>
      <w:sz w:val="28"/>
      <w:u w:val="double"/>
    </w:rPr>
  </w:style>
  <w:style w:type="character" w:styleId="Hyperlink">
    <w:name w:val="Hyperlink"/>
    <w:rsid w:val="004B2213"/>
    <w:rPr>
      <w:color w:val="999999"/>
      <w:u w:val="none"/>
    </w:rPr>
  </w:style>
  <w:style w:type="paragraph" w:customStyle="1" w:styleId="Nervous4">
    <w:name w:val="Nervous 4"/>
    <w:basedOn w:val="Normal"/>
    <w:rsid w:val="004B221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4B2213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4B2213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4B2213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4B2213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4B2213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4B2213"/>
    <w:rPr>
      <w:szCs w:val="24"/>
    </w:rPr>
  </w:style>
  <w:style w:type="paragraph" w:customStyle="1" w:styleId="Nervous6">
    <w:name w:val="Nervous 6"/>
    <w:basedOn w:val="Normal"/>
    <w:rsid w:val="004B2213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4B2213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4B2213"/>
    <w:rPr>
      <w:b w:val="0"/>
      <w:caps w:val="0"/>
      <w:smallCaps/>
    </w:rPr>
  </w:style>
  <w:style w:type="character" w:styleId="FollowedHyperlink">
    <w:name w:val="FollowedHyperlink"/>
    <w:rsid w:val="004B2213"/>
    <w:rPr>
      <w:color w:val="999999"/>
      <w:u w:val="none"/>
    </w:rPr>
  </w:style>
  <w:style w:type="paragraph" w:customStyle="1" w:styleId="Nervous9">
    <w:name w:val="Nervous 9"/>
    <w:rsid w:val="004B2213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4B2213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4B2213"/>
    <w:rPr>
      <w:i/>
      <w:smallCaps/>
      <w:color w:val="999999"/>
      <w:szCs w:val="24"/>
    </w:rPr>
  </w:style>
  <w:style w:type="paragraph" w:customStyle="1" w:styleId="Articlename">
    <w:name w:val="Article name"/>
    <w:basedOn w:val="Normal"/>
    <w:autoRedefine/>
    <w:qFormat/>
    <w:rsid w:val="004B2213"/>
    <w:pPr>
      <w:ind w:left="2155"/>
    </w:pPr>
    <w:rPr>
      <w:i/>
      <w:sz w:val="20"/>
    </w:rPr>
  </w:style>
  <w:style w:type="character" w:customStyle="1" w:styleId="Heading1Char">
    <w:name w:val="Heading 1 Char"/>
    <w:link w:val="Heading1"/>
    <w:rsid w:val="004B2213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4B2213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4B2213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4B2213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4B2213"/>
    <w:rPr>
      <w:b/>
      <w:bCs/>
      <w:i/>
      <w:iCs/>
      <w:sz w:val="26"/>
      <w:szCs w:val="26"/>
    </w:rPr>
  </w:style>
  <w:style w:type="character" w:customStyle="1" w:styleId="Trialname">
    <w:name w:val="Trial name"/>
    <w:qFormat/>
    <w:rsid w:val="004B2213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rsid w:val="004B2213"/>
    <w:pPr>
      <w:ind w:left="480"/>
    </w:pPr>
  </w:style>
  <w:style w:type="character" w:styleId="PageNumber">
    <w:name w:val="page number"/>
    <w:basedOn w:val="DefaultParagraphFont"/>
    <w:rsid w:val="004B2213"/>
  </w:style>
  <w:style w:type="table" w:styleId="TableGrid">
    <w:name w:val="Table Grid"/>
    <w:basedOn w:val="TableNormal"/>
    <w:rsid w:val="004B2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2213"/>
    <w:pPr>
      <w:ind w:left="720"/>
    </w:pPr>
  </w:style>
  <w:style w:type="character" w:customStyle="1" w:styleId="Drugname2Char">
    <w:name w:val="Drug name 2 Char"/>
    <w:link w:val="Drugname2"/>
    <w:rsid w:val="004B2213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4B221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4B2213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4B2213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4B2213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4B2213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4B2213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4B2213"/>
  </w:style>
  <w:style w:type="character" w:customStyle="1" w:styleId="Eponym">
    <w:name w:val="Eponym"/>
    <w:qFormat/>
    <w:rsid w:val="004B2213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4B2213"/>
    <w:rPr>
      <w:color w:val="0000FF"/>
    </w:rPr>
  </w:style>
  <w:style w:type="character" w:customStyle="1" w:styleId="Red">
    <w:name w:val="Red"/>
    <w:uiPriority w:val="1"/>
    <w:rsid w:val="004B2213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neurosurgeryresident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neurosurgeryresident.net/E.%20Epilepsy%20and%20Seizures\E.%20Bibliography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techmedical.com/multiple-subpial-transectors/" TargetMode="External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35</TotalTime>
  <Pages>6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- Multiple Subpial Transections</vt:lpstr>
    </vt:vector>
  </TitlesOfParts>
  <Company>www.NeurosurgeryResident.net</Company>
  <LinksUpToDate>false</LinksUpToDate>
  <CharactersWithSpaces>3546</CharactersWithSpaces>
  <SharedDoc>false</SharedDoc>
  <HyperlinkBase>x</HyperlinkBase>
  <HLinks>
    <vt:vector size="24" baseType="variant">
      <vt:variant>
        <vt:i4>5242973</vt:i4>
      </vt:variant>
      <vt:variant>
        <vt:i4>15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6815792</vt:i4>
      </vt:variant>
      <vt:variant>
        <vt:i4>9</vt:i4>
      </vt:variant>
      <vt:variant>
        <vt:i4>0</vt:i4>
      </vt:variant>
      <vt:variant>
        <vt:i4>5</vt:i4>
      </vt:variant>
      <vt:variant>
        <vt:lpwstr>E. Bibliography.doc</vt:lpwstr>
      </vt:variant>
      <vt:variant>
        <vt:lpwstr/>
      </vt:variant>
      <vt:variant>
        <vt:i4>6619171</vt:i4>
      </vt:variant>
      <vt:variant>
        <vt:i4>3</vt:i4>
      </vt:variant>
      <vt:variant>
        <vt:i4>0</vt:i4>
      </vt:variant>
      <vt:variant>
        <vt:i4>5</vt:i4>
      </vt:variant>
      <vt:variant>
        <vt:lpwstr>http://www.adtechmedical.com/multiple-subpial-transectors/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- Multiple Subpial Transections</dc:title>
  <dc:subject/>
  <dc:creator>Viktoras Palys, MD</dc:creator>
  <cp:keywords/>
  <cp:lastModifiedBy>Viktoras Palys</cp:lastModifiedBy>
  <cp:revision>19</cp:revision>
  <cp:lastPrinted>2024-09-19T03:46:00Z</cp:lastPrinted>
  <dcterms:created xsi:type="dcterms:W3CDTF">2015-05-18T13:56:00Z</dcterms:created>
  <dcterms:modified xsi:type="dcterms:W3CDTF">2024-09-19T03:46:00Z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